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0EE" w:rsidRDefault="00ED3675" w:rsidP="006E60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6E60EE">
        <w:rPr>
          <w:sz w:val="28"/>
          <w:szCs w:val="28"/>
        </w:rPr>
        <w:t xml:space="preserve">тартовал </w:t>
      </w:r>
      <w:r w:rsidR="006E60EE">
        <w:rPr>
          <w:sz w:val="28"/>
          <w:szCs w:val="28"/>
          <w:lang w:val="en-US"/>
        </w:rPr>
        <w:t>VI</w:t>
      </w:r>
      <w:r w:rsidR="006E60EE" w:rsidRPr="00DB1C3D">
        <w:rPr>
          <w:sz w:val="28"/>
          <w:szCs w:val="28"/>
        </w:rPr>
        <w:t xml:space="preserve"> </w:t>
      </w:r>
      <w:r w:rsidR="006E60EE">
        <w:rPr>
          <w:sz w:val="28"/>
          <w:szCs w:val="28"/>
        </w:rPr>
        <w:t xml:space="preserve">ежегодный открытый республиканский телевизионный фестиваль творчества работающей молодежи «Наше время – Безнең заман» (далее - Фестиваль). </w:t>
      </w:r>
    </w:p>
    <w:p w:rsidR="006E60EE" w:rsidRDefault="006E60EE" w:rsidP="006E60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Отборочные этапы Фестиваля пройдут с октября по ноябрь 2018 года и будут включать в себя четыре зональных отборочных этапа в городах Нижнекамск, Н.Челны, Заинск и Казань, суперфинал и гала-концерт в г.Казани.</w:t>
      </w:r>
    </w:p>
    <w:p w:rsidR="006E60EE" w:rsidRDefault="006E60EE" w:rsidP="005E160F">
      <w:pPr>
        <w:tabs>
          <w:tab w:val="right" w:pos="935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Фестивале могут принимать участие, как команды, так и отдельные представители предприятий и организаций любой формы собственности: предприятия промышленности, представители детских садов, школ, организаций ЖКХ, больниц, муниципалитетов, организаций социальной сферы обслуживания и др. </w:t>
      </w:r>
      <w:r w:rsidR="005E160F">
        <w:rPr>
          <w:sz w:val="28"/>
          <w:szCs w:val="28"/>
        </w:rPr>
        <w:t xml:space="preserve">Обновленное </w:t>
      </w:r>
      <w:r>
        <w:rPr>
          <w:sz w:val="28"/>
          <w:szCs w:val="28"/>
        </w:rPr>
        <w:t xml:space="preserve">Положение и вся необходимая информация размещены на официальных сайтах Фестиваля </w:t>
      </w:r>
      <w:hyperlink r:id="rId8" w:tgtFrame="_blank" w:history="1">
        <w:r>
          <w:rPr>
            <w:rStyle w:val="a9"/>
            <w:sz w:val="28"/>
            <w:szCs w:val="28"/>
          </w:rPr>
          <w:t>http://bzzm.ru/</w:t>
        </w:r>
      </w:hyperlink>
      <w:r w:rsidR="00ED3675">
        <w:rPr>
          <w:sz w:val="28"/>
          <w:szCs w:val="28"/>
        </w:rPr>
        <w:t xml:space="preserve"> и М</w:t>
      </w:r>
      <w:bookmarkStart w:id="0" w:name="_GoBack"/>
      <w:bookmarkEnd w:id="0"/>
      <w:r>
        <w:rPr>
          <w:sz w:val="28"/>
          <w:szCs w:val="28"/>
        </w:rPr>
        <w:t xml:space="preserve">инистерства </w:t>
      </w:r>
      <w:r w:rsidR="00ED3675">
        <w:rPr>
          <w:sz w:val="28"/>
          <w:szCs w:val="28"/>
        </w:rPr>
        <w:t xml:space="preserve">промышленности и торговли Республики Татарстан </w:t>
      </w:r>
      <w:hyperlink r:id="rId9" w:history="1">
        <w:r w:rsidRPr="005E160F">
          <w:rPr>
            <w:rStyle w:val="a9"/>
            <w:sz w:val="28"/>
            <w:szCs w:val="28"/>
          </w:rPr>
          <w:t>http://mpt.tatarstan.ru/rus/televizionniy-festival-rabotayushchey-molodezhi.htm</w:t>
        </w:r>
      </w:hyperlink>
      <w:r w:rsidRPr="005E160F">
        <w:rPr>
          <w:rStyle w:val="a9"/>
          <w:sz w:val="28"/>
          <w:szCs w:val="28"/>
          <w:u w:val="none"/>
        </w:rPr>
        <w:t>.</w:t>
      </w:r>
      <w:r w:rsidR="005E160F" w:rsidRPr="005E160F">
        <w:rPr>
          <w:rStyle w:val="a9"/>
          <w:sz w:val="28"/>
          <w:szCs w:val="28"/>
          <w:u w:val="none"/>
        </w:rPr>
        <w:t xml:space="preserve"> </w:t>
      </w:r>
    </w:p>
    <w:p w:rsidR="006E60EE" w:rsidRDefault="006E60EE" w:rsidP="006E60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участия необходимо подать заявку в соответствии с Положением Фестиваля до 25 сентября 2018 года.</w:t>
      </w:r>
    </w:p>
    <w:p w:rsidR="009D159D" w:rsidRPr="009D159D" w:rsidRDefault="009D159D" w:rsidP="00D81D14">
      <w:pPr>
        <w:jc w:val="both"/>
        <w:rPr>
          <w:rFonts w:eastAsia="Calibri"/>
          <w:lang w:eastAsia="en-US"/>
        </w:rPr>
      </w:pPr>
    </w:p>
    <w:sectPr w:rsidR="009D159D" w:rsidRPr="009D159D" w:rsidSect="005E160F">
      <w:pgSz w:w="11906" w:h="16838"/>
      <w:pgMar w:top="1134" w:right="567" w:bottom="142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9AC" w:rsidRDefault="00F709AC">
      <w:r>
        <w:separator/>
      </w:r>
    </w:p>
  </w:endnote>
  <w:endnote w:type="continuationSeparator" w:id="0">
    <w:p w:rsidR="00F709AC" w:rsidRDefault="00F70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94CD9FD-88D2-4F95-947C-0B228E4F441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226B67DD-D215-4431-B24C-A1919CE78B0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AC61E7F-6276-47DD-82CC-E35296513D5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9AC" w:rsidRDefault="00F709AC">
      <w:r>
        <w:separator/>
      </w:r>
    </w:p>
  </w:footnote>
  <w:footnote w:type="continuationSeparator" w:id="0">
    <w:p w:rsidR="00F709AC" w:rsidRDefault="00F70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A1D7A"/>
    <w:multiLevelType w:val="hybridMultilevel"/>
    <w:tmpl w:val="7EC8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330D6"/>
    <w:multiLevelType w:val="hybridMultilevel"/>
    <w:tmpl w:val="8FF0897E"/>
    <w:lvl w:ilvl="0" w:tplc="B562FECC">
      <w:start w:val="1"/>
      <w:numFmt w:val="decimal"/>
      <w:lvlText w:val="%1."/>
      <w:lvlJc w:val="left"/>
      <w:pPr>
        <w:ind w:left="11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13"/>
    <w:rsid w:val="00001150"/>
    <w:rsid w:val="00004286"/>
    <w:rsid w:val="000107F4"/>
    <w:rsid w:val="000138EA"/>
    <w:rsid w:val="000139F4"/>
    <w:rsid w:val="00023FD5"/>
    <w:rsid w:val="00047089"/>
    <w:rsid w:val="000572EE"/>
    <w:rsid w:val="00063B95"/>
    <w:rsid w:val="000656E2"/>
    <w:rsid w:val="0008333B"/>
    <w:rsid w:val="00094BCC"/>
    <w:rsid w:val="000A288C"/>
    <w:rsid w:val="000A2BCD"/>
    <w:rsid w:val="000D05AA"/>
    <w:rsid w:val="000D3CF9"/>
    <w:rsid w:val="000E284F"/>
    <w:rsid w:val="000F3886"/>
    <w:rsid w:val="00110608"/>
    <w:rsid w:val="001221A6"/>
    <w:rsid w:val="00126436"/>
    <w:rsid w:val="001465AB"/>
    <w:rsid w:val="0017397D"/>
    <w:rsid w:val="00197AAB"/>
    <w:rsid w:val="001B1D52"/>
    <w:rsid w:val="001B367C"/>
    <w:rsid w:val="001B7BB8"/>
    <w:rsid w:val="001D2B33"/>
    <w:rsid w:val="001D5F81"/>
    <w:rsid w:val="001E6885"/>
    <w:rsid w:val="001F2EE2"/>
    <w:rsid w:val="0021427C"/>
    <w:rsid w:val="00215022"/>
    <w:rsid w:val="00233C08"/>
    <w:rsid w:val="002356F0"/>
    <w:rsid w:val="00235F4B"/>
    <w:rsid w:val="00284FDE"/>
    <w:rsid w:val="00293259"/>
    <w:rsid w:val="002A11BC"/>
    <w:rsid w:val="002A22D2"/>
    <w:rsid w:val="002A7122"/>
    <w:rsid w:val="002B04AE"/>
    <w:rsid w:val="002D4571"/>
    <w:rsid w:val="002D69DD"/>
    <w:rsid w:val="002E1216"/>
    <w:rsid w:val="002E5687"/>
    <w:rsid w:val="002F5B25"/>
    <w:rsid w:val="00310DF4"/>
    <w:rsid w:val="003123C7"/>
    <w:rsid w:val="00321F63"/>
    <w:rsid w:val="00325D04"/>
    <w:rsid w:val="00340E85"/>
    <w:rsid w:val="003545BB"/>
    <w:rsid w:val="0035606F"/>
    <w:rsid w:val="003B1F12"/>
    <w:rsid w:val="003E5913"/>
    <w:rsid w:val="00411385"/>
    <w:rsid w:val="00415191"/>
    <w:rsid w:val="00440B7F"/>
    <w:rsid w:val="00460FE6"/>
    <w:rsid w:val="0046565F"/>
    <w:rsid w:val="00466168"/>
    <w:rsid w:val="00467E3C"/>
    <w:rsid w:val="00470DF3"/>
    <w:rsid w:val="00487919"/>
    <w:rsid w:val="004A15D5"/>
    <w:rsid w:val="004A2B9E"/>
    <w:rsid w:val="004A55F1"/>
    <w:rsid w:val="004A6460"/>
    <w:rsid w:val="004B06A0"/>
    <w:rsid w:val="004B22B6"/>
    <w:rsid w:val="004E7EB6"/>
    <w:rsid w:val="005029BC"/>
    <w:rsid w:val="005142F4"/>
    <w:rsid w:val="00541AF5"/>
    <w:rsid w:val="00541DE1"/>
    <w:rsid w:val="0055025C"/>
    <w:rsid w:val="005552F0"/>
    <w:rsid w:val="005846D3"/>
    <w:rsid w:val="00590DE9"/>
    <w:rsid w:val="005B12C4"/>
    <w:rsid w:val="005C2B5A"/>
    <w:rsid w:val="005E160F"/>
    <w:rsid w:val="005E3E68"/>
    <w:rsid w:val="005E6A0B"/>
    <w:rsid w:val="005F4DC0"/>
    <w:rsid w:val="005F7E04"/>
    <w:rsid w:val="0060340E"/>
    <w:rsid w:val="00635D63"/>
    <w:rsid w:val="0063720C"/>
    <w:rsid w:val="00640653"/>
    <w:rsid w:val="00641542"/>
    <w:rsid w:val="00641747"/>
    <w:rsid w:val="006535AB"/>
    <w:rsid w:val="00654E92"/>
    <w:rsid w:val="00660B34"/>
    <w:rsid w:val="00665BF7"/>
    <w:rsid w:val="0066747B"/>
    <w:rsid w:val="0068525A"/>
    <w:rsid w:val="006A7DAF"/>
    <w:rsid w:val="006B1B36"/>
    <w:rsid w:val="006B7941"/>
    <w:rsid w:val="006C1DAF"/>
    <w:rsid w:val="006E29D5"/>
    <w:rsid w:val="006E392D"/>
    <w:rsid w:val="006E60EE"/>
    <w:rsid w:val="006E78A4"/>
    <w:rsid w:val="006F3845"/>
    <w:rsid w:val="0071396E"/>
    <w:rsid w:val="0074661B"/>
    <w:rsid w:val="00775683"/>
    <w:rsid w:val="00782528"/>
    <w:rsid w:val="00782B41"/>
    <w:rsid w:val="00785AE0"/>
    <w:rsid w:val="007B1F84"/>
    <w:rsid w:val="007B761E"/>
    <w:rsid w:val="007E3B31"/>
    <w:rsid w:val="007E55CE"/>
    <w:rsid w:val="007E6FF0"/>
    <w:rsid w:val="007F17E8"/>
    <w:rsid w:val="007F22F5"/>
    <w:rsid w:val="007F29EC"/>
    <w:rsid w:val="0080496E"/>
    <w:rsid w:val="008178F3"/>
    <w:rsid w:val="00834F8B"/>
    <w:rsid w:val="00851F77"/>
    <w:rsid w:val="00853D34"/>
    <w:rsid w:val="0086666C"/>
    <w:rsid w:val="00881EE2"/>
    <w:rsid w:val="008861F7"/>
    <w:rsid w:val="008A02D7"/>
    <w:rsid w:val="008A70D3"/>
    <w:rsid w:val="008C6C46"/>
    <w:rsid w:val="008F5369"/>
    <w:rsid w:val="00933238"/>
    <w:rsid w:val="00945C55"/>
    <w:rsid w:val="009757F2"/>
    <w:rsid w:val="00983091"/>
    <w:rsid w:val="009A1C8A"/>
    <w:rsid w:val="009A66F7"/>
    <w:rsid w:val="009C4D4F"/>
    <w:rsid w:val="009D159D"/>
    <w:rsid w:val="009D34FE"/>
    <w:rsid w:val="009E60EC"/>
    <w:rsid w:val="009F12BD"/>
    <w:rsid w:val="009F3210"/>
    <w:rsid w:val="00A00472"/>
    <w:rsid w:val="00A017DD"/>
    <w:rsid w:val="00A0333D"/>
    <w:rsid w:val="00A06A77"/>
    <w:rsid w:val="00A116CB"/>
    <w:rsid w:val="00A36D49"/>
    <w:rsid w:val="00A417A5"/>
    <w:rsid w:val="00A56DF0"/>
    <w:rsid w:val="00A605F2"/>
    <w:rsid w:val="00A668B8"/>
    <w:rsid w:val="00A840A1"/>
    <w:rsid w:val="00A87046"/>
    <w:rsid w:val="00AB2363"/>
    <w:rsid w:val="00AB25D1"/>
    <w:rsid w:val="00AB40A4"/>
    <w:rsid w:val="00AB7884"/>
    <w:rsid w:val="00AC0AC0"/>
    <w:rsid w:val="00AC3091"/>
    <w:rsid w:val="00AD424E"/>
    <w:rsid w:val="00AF07F6"/>
    <w:rsid w:val="00AF4E08"/>
    <w:rsid w:val="00B02F6A"/>
    <w:rsid w:val="00B05531"/>
    <w:rsid w:val="00B06889"/>
    <w:rsid w:val="00B36FF5"/>
    <w:rsid w:val="00B43807"/>
    <w:rsid w:val="00B52053"/>
    <w:rsid w:val="00B615CC"/>
    <w:rsid w:val="00B7516E"/>
    <w:rsid w:val="00B810C1"/>
    <w:rsid w:val="00B91F3F"/>
    <w:rsid w:val="00B92284"/>
    <w:rsid w:val="00B9399F"/>
    <w:rsid w:val="00BA74B7"/>
    <w:rsid w:val="00BC2FEC"/>
    <w:rsid w:val="00BE0003"/>
    <w:rsid w:val="00BE0D8C"/>
    <w:rsid w:val="00C270E1"/>
    <w:rsid w:val="00C33C6F"/>
    <w:rsid w:val="00C428F8"/>
    <w:rsid w:val="00C5249B"/>
    <w:rsid w:val="00C921CC"/>
    <w:rsid w:val="00C92357"/>
    <w:rsid w:val="00C9730A"/>
    <w:rsid w:val="00CA31FA"/>
    <w:rsid w:val="00CE60A6"/>
    <w:rsid w:val="00D23AB3"/>
    <w:rsid w:val="00D3574F"/>
    <w:rsid w:val="00D51B0E"/>
    <w:rsid w:val="00D659BD"/>
    <w:rsid w:val="00D67792"/>
    <w:rsid w:val="00D81D14"/>
    <w:rsid w:val="00D82614"/>
    <w:rsid w:val="00DA1343"/>
    <w:rsid w:val="00DA5ADE"/>
    <w:rsid w:val="00DC464D"/>
    <w:rsid w:val="00DC6848"/>
    <w:rsid w:val="00DF0DD0"/>
    <w:rsid w:val="00DF1F3B"/>
    <w:rsid w:val="00E02DB9"/>
    <w:rsid w:val="00E17DE6"/>
    <w:rsid w:val="00E345AE"/>
    <w:rsid w:val="00E547DE"/>
    <w:rsid w:val="00E64054"/>
    <w:rsid w:val="00E65454"/>
    <w:rsid w:val="00E90CC2"/>
    <w:rsid w:val="00E94FEB"/>
    <w:rsid w:val="00EB57A1"/>
    <w:rsid w:val="00ED3675"/>
    <w:rsid w:val="00ED6CBB"/>
    <w:rsid w:val="00ED6DE8"/>
    <w:rsid w:val="00EE59B4"/>
    <w:rsid w:val="00EF4C27"/>
    <w:rsid w:val="00F3603C"/>
    <w:rsid w:val="00F62C20"/>
    <w:rsid w:val="00F70448"/>
    <w:rsid w:val="00F709AC"/>
    <w:rsid w:val="00F72A4F"/>
    <w:rsid w:val="00F77385"/>
    <w:rsid w:val="00F924AC"/>
    <w:rsid w:val="00FA077A"/>
    <w:rsid w:val="00FA12F5"/>
    <w:rsid w:val="00FC0C04"/>
    <w:rsid w:val="00FC235E"/>
    <w:rsid w:val="00FC3AA4"/>
    <w:rsid w:val="00FC5DEA"/>
    <w:rsid w:val="00FC71CF"/>
    <w:rsid w:val="00FD279E"/>
    <w:rsid w:val="00FF3452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99B66C"/>
  <w15:docId w15:val="{08714B31-EAA1-4B2A-B20D-195BA345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E78A4"/>
    <w:pPr>
      <w:ind w:left="720"/>
      <w:contextualSpacing/>
    </w:pPr>
  </w:style>
  <w:style w:type="paragraph" w:styleId="ae">
    <w:name w:val="No Spacing"/>
    <w:uiPriority w:val="1"/>
    <w:qFormat/>
    <w:rsid w:val="006E60EE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Без интервала1"/>
    <w:rsid w:val="006E60EE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igabetdinov.us8.list-manage.com/track/click?u=e12c17bd7b3eaef3c667ee789&amp;id=40049a6b70&amp;e=e7b85c2f2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mpt.tatarstan.ru/rus/televizionniy-festival-rabotayushchey-molodezhi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ova_EI\Desktop\&#1055;&#1048;&#1057;&#1068;&#1052;&#1040;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92773-997E-4740-A011-A28AD4304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0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1234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Katkova_EI</dc:creator>
  <cp:lastModifiedBy>Лейсан Залялова</cp:lastModifiedBy>
  <cp:revision>2</cp:revision>
  <cp:lastPrinted>2018-03-20T10:50:00Z</cp:lastPrinted>
  <dcterms:created xsi:type="dcterms:W3CDTF">2018-08-15T14:05:00Z</dcterms:created>
  <dcterms:modified xsi:type="dcterms:W3CDTF">2018-08-15T14:05:00Z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